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</w:rPr>
        <w:t>附件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shd w:val="clear" w:color="auto" w:fill="FFFFFF"/>
          <w:lang w:eastAsia="zh-CN"/>
        </w:rPr>
        <w:t>：</w:t>
      </w:r>
    </w:p>
    <w:p>
      <w:pPr>
        <w:widowControl/>
        <w:spacing w:line="500" w:lineRule="exact"/>
        <w:jc w:val="center"/>
        <w:textAlignment w:val="center"/>
        <w:rPr>
          <w:rFonts w:ascii="仿宋_GB2312" w:hAnsi="仿宋_GB2312" w:eastAsia="仿宋_GB2312" w:cs="Times New Roman"/>
          <w:kern w:val="0"/>
          <w:sz w:val="32"/>
          <w:szCs w:val="32"/>
          <w:shd w:val="clear" w:color="auto" w:fill="FFFFFF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锦屏县康源建材开发有限公司招聘报名表</w:t>
      </w:r>
    </w:p>
    <w:bookmarkEnd w:id="0"/>
    <w:tbl>
      <w:tblPr>
        <w:tblStyle w:val="6"/>
        <w:tblW w:w="8890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96"/>
        <w:gridCol w:w="1051"/>
        <w:gridCol w:w="298"/>
        <w:gridCol w:w="692"/>
        <w:gridCol w:w="889"/>
        <w:gridCol w:w="139"/>
        <w:gridCol w:w="998"/>
        <w:gridCol w:w="202"/>
        <w:gridCol w:w="210"/>
        <w:gridCol w:w="107"/>
        <w:gridCol w:w="913"/>
        <w:gridCol w:w="180"/>
        <w:gridCol w:w="337"/>
        <w:gridCol w:w="1578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姓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名</w:t>
            </w:r>
          </w:p>
        </w:tc>
        <w:tc>
          <w:tcPr>
            <w:tcW w:w="10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性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别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49" w:type="dxa"/>
            <w:gridSpan w:val="4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民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族</w:t>
            </w:r>
          </w:p>
        </w:tc>
        <w:tc>
          <w:tcPr>
            <w:tcW w:w="1200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915" w:type="dxa"/>
            <w:gridSpan w:val="2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（相片）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293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49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20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915" w:type="dxa"/>
            <w:gridSpan w:val="2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0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籍</w:t>
            </w:r>
            <w:r>
              <w:rPr>
                <w:rFonts w:ascii="宋体" w:hAnsi="宋体" w:cs="宋体"/>
                <w:color w:val="00000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贯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49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出生地</w:t>
            </w:r>
          </w:p>
        </w:tc>
        <w:tc>
          <w:tcPr>
            <w:tcW w:w="120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915" w:type="dxa"/>
            <w:gridSpan w:val="2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历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位</w:t>
            </w:r>
          </w:p>
        </w:tc>
        <w:tc>
          <w:tcPr>
            <w:tcW w:w="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49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健康状况</w:t>
            </w:r>
          </w:p>
        </w:tc>
        <w:tc>
          <w:tcPr>
            <w:tcW w:w="1200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915" w:type="dxa"/>
            <w:gridSpan w:val="2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2930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49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200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915" w:type="dxa"/>
            <w:gridSpan w:val="2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所学专业</w:t>
            </w:r>
          </w:p>
        </w:tc>
        <w:tc>
          <w:tcPr>
            <w:tcW w:w="293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49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参加工作时间</w:t>
            </w:r>
          </w:p>
        </w:tc>
        <w:tc>
          <w:tcPr>
            <w:tcW w:w="12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915" w:type="dxa"/>
            <w:gridSpan w:val="2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293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49" w:type="dxa"/>
            <w:gridSpan w:val="4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工作年限</w:t>
            </w:r>
          </w:p>
        </w:tc>
        <w:tc>
          <w:tcPr>
            <w:tcW w:w="12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915" w:type="dxa"/>
            <w:gridSpan w:val="2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93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49" w:type="dxa"/>
            <w:gridSpan w:val="4"/>
            <w:tcBorders>
              <w:top w:val="single" w:color="000000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电子邮箱</w:t>
            </w:r>
          </w:p>
        </w:tc>
        <w:tc>
          <w:tcPr>
            <w:tcW w:w="3115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专业职称</w:t>
            </w:r>
          </w:p>
        </w:tc>
        <w:tc>
          <w:tcPr>
            <w:tcW w:w="293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49" w:type="dxa"/>
            <w:gridSpan w:val="4"/>
            <w:tcBorders>
              <w:top w:val="single" w:color="000000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职业资格证</w:t>
            </w:r>
          </w:p>
        </w:tc>
        <w:tc>
          <w:tcPr>
            <w:tcW w:w="3115" w:type="dxa"/>
            <w:gridSpan w:val="5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家庭住址</w:t>
            </w:r>
          </w:p>
        </w:tc>
        <w:tc>
          <w:tcPr>
            <w:tcW w:w="7594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应聘部门</w:t>
            </w:r>
          </w:p>
        </w:tc>
        <w:tc>
          <w:tcPr>
            <w:tcW w:w="4067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432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应聘岗位</w:t>
            </w:r>
          </w:p>
        </w:tc>
        <w:tc>
          <w:tcPr>
            <w:tcW w:w="209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90" w:hRule="atLeast"/>
          <w:jc w:val="center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个人简历</w:t>
            </w:r>
          </w:p>
        </w:tc>
        <w:tc>
          <w:tcPr>
            <w:tcW w:w="7594" w:type="dxa"/>
            <w:gridSpan w:val="1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（从高中开始连续填写至今）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6" w:hRule="atLeast"/>
          <w:jc w:val="center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</w:rPr>
              <w:t>熟悉专业有何专长</w:t>
            </w:r>
          </w:p>
        </w:tc>
        <w:tc>
          <w:tcPr>
            <w:tcW w:w="7594" w:type="dxa"/>
            <w:gridSpan w:val="1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（简介个人工作方面突出的技能）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8890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主要家庭成员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134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与本人关系</w:t>
            </w:r>
          </w:p>
        </w:tc>
        <w:tc>
          <w:tcPr>
            <w:tcW w:w="3237" w:type="dxa"/>
            <w:gridSpan w:val="7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-420" w:leftChars="-200" w:firstLine="418" w:firstLineChars="209"/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143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职务</w:t>
            </w:r>
          </w:p>
        </w:tc>
        <w:tc>
          <w:tcPr>
            <w:tcW w:w="15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联系电话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34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3237" w:type="dxa"/>
            <w:gridSpan w:val="7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-1039" w:leftChars="-495" w:firstLine="1038" w:firstLineChars="519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43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34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3237" w:type="dxa"/>
            <w:gridSpan w:val="7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-1039" w:leftChars="-495" w:firstLine="1038" w:firstLineChars="519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43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34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3237" w:type="dxa"/>
            <w:gridSpan w:val="7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-1039" w:leftChars="-495" w:firstLine="1038" w:firstLineChars="519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43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exact"/>
          <w:jc w:val="center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34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3237" w:type="dxa"/>
            <w:gridSpan w:val="7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left="-1039" w:leftChars="-495" w:firstLine="1038" w:firstLineChars="519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43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5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81" w:hRule="atLeast"/>
          <w:jc w:val="center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信息确认</w:t>
            </w:r>
          </w:p>
        </w:tc>
        <w:tc>
          <w:tcPr>
            <w:tcW w:w="7594" w:type="dxa"/>
            <w:gridSpan w:val="1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</w:t>
            </w:r>
            <w:r>
              <w:rPr>
                <w:rFonts w:ascii="黑体" w:hAnsi="黑体" w:eastAsia="黑体" w:cs="黑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本人承诺：本表信息均为本人真实情况，若有虚假、遗漏、错误，责任自负。</w:t>
            </w: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报名人签名：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  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代报人员签名：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  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日期：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年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8" w:hRule="atLeast"/>
          <w:jc w:val="center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经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办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人</w:t>
            </w:r>
          </w:p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初审意见</w:t>
            </w:r>
          </w:p>
        </w:tc>
        <w:tc>
          <w:tcPr>
            <w:tcW w:w="306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</w:tcBorders>
            <w:vAlign w:val="bottom"/>
          </w:tcPr>
          <w:p>
            <w:pPr>
              <w:widowControl/>
              <w:textAlignment w:val="bottom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审查人（签名）：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年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日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主要领导</w:t>
            </w:r>
          </w:p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复审意见</w:t>
            </w:r>
          </w:p>
        </w:tc>
        <w:tc>
          <w:tcPr>
            <w:tcW w:w="3325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ind w:left="31680" w:hanging="1678" w:hangingChars="839"/>
              <w:jc w:val="left"/>
              <w:textAlignment w:val="bottom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审查人（签名）：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年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日</w:t>
            </w:r>
          </w:p>
        </w:tc>
      </w:tr>
    </w:tbl>
    <w:p>
      <w:pPr>
        <w:rPr>
          <w:rFonts w:cs="Times New Roma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cs="Times New Roman"/>
      </w:rPr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cs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LNJWO7Q&#10;AAAABQEAAA8AAAAAAAAAAQAgAAAAIgAAAGRycy9kb3ducmV2LnhtbFBLAQIUABQAAAAIAIdO4kDI&#10;nqDCtgEAAFQDAAAOAAAAAAAAAAEAIAAAAB8BAABkcnMvZTJvRG9jLnhtbFBLBQYAAAAABgAGAFkB&#10;AABH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cs="Times New Roman"/>
                      </w:rPr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657113"/>
    <w:rsid w:val="00482439"/>
    <w:rsid w:val="00535D51"/>
    <w:rsid w:val="00693D89"/>
    <w:rsid w:val="00BB6220"/>
    <w:rsid w:val="00F317B7"/>
    <w:rsid w:val="02646A47"/>
    <w:rsid w:val="03252536"/>
    <w:rsid w:val="070B4AF0"/>
    <w:rsid w:val="0854594D"/>
    <w:rsid w:val="10300DCC"/>
    <w:rsid w:val="117C188A"/>
    <w:rsid w:val="15226FE9"/>
    <w:rsid w:val="1D7217C5"/>
    <w:rsid w:val="2B8038A6"/>
    <w:rsid w:val="2C512D00"/>
    <w:rsid w:val="35352024"/>
    <w:rsid w:val="38587F6A"/>
    <w:rsid w:val="3C33223E"/>
    <w:rsid w:val="3C8614DA"/>
    <w:rsid w:val="45EE7365"/>
    <w:rsid w:val="462370CC"/>
    <w:rsid w:val="4F496312"/>
    <w:rsid w:val="552840C7"/>
    <w:rsid w:val="5C8E21E5"/>
    <w:rsid w:val="5F5F0C2B"/>
    <w:rsid w:val="60E97F80"/>
    <w:rsid w:val="696F748C"/>
    <w:rsid w:val="6D001AF6"/>
    <w:rsid w:val="772406CF"/>
    <w:rsid w:val="7C657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link w:val="9"/>
    <w:uiPriority w:val="99"/>
    <w:pPr>
      <w:ind w:firstLine="420" w:firstLineChars="200"/>
    </w:pPr>
  </w:style>
  <w:style w:type="paragraph" w:styleId="3">
    <w:name w:val="Body Text Indent"/>
    <w:basedOn w:val="1"/>
    <w:link w:val="8"/>
    <w:uiPriority w:val="99"/>
    <w:pPr>
      <w:spacing w:after="120"/>
      <w:ind w:left="420" w:leftChars="200"/>
    </w:pPr>
    <w:rPr>
      <w:rFonts w:ascii="Times New Roman" w:hAnsi="Times New Roman" w:cs="Times New Roman"/>
    </w:rPr>
  </w:style>
  <w:style w:type="paragraph" w:styleId="4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8">
    <w:name w:val="Body Text Indent Char"/>
    <w:basedOn w:val="7"/>
    <w:link w:val="3"/>
    <w:semiHidden/>
    <w:uiPriority w:val="99"/>
    <w:rPr>
      <w:rFonts w:ascii="Calibri" w:hAnsi="Calibri" w:cs="Calibri"/>
      <w:szCs w:val="21"/>
    </w:rPr>
  </w:style>
  <w:style w:type="character" w:customStyle="1" w:styleId="9">
    <w:name w:val="Body Text First Indent 2 Char"/>
    <w:basedOn w:val="8"/>
    <w:link w:val="2"/>
    <w:semiHidden/>
    <w:uiPriority w:val="99"/>
  </w:style>
  <w:style w:type="character" w:customStyle="1" w:styleId="10">
    <w:name w:val="Footer Char"/>
    <w:basedOn w:val="7"/>
    <w:link w:val="4"/>
    <w:semiHidden/>
    <w:qFormat/>
    <w:uiPriority w:val="99"/>
    <w:rPr>
      <w:rFonts w:ascii="Calibri" w:hAnsi="Calibri" w:cs="Calibri"/>
      <w:sz w:val="18"/>
      <w:szCs w:val="18"/>
    </w:rPr>
  </w:style>
  <w:style w:type="character" w:customStyle="1" w:styleId="11">
    <w:name w:val="Header Char"/>
    <w:basedOn w:val="7"/>
    <w:link w:val="5"/>
    <w:semiHidden/>
    <w:qFormat/>
    <w:uiPriority w:val="99"/>
    <w:rPr>
      <w:rFonts w:ascii="Calibri" w:hAnsi="Calibri"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P R C</Company>
  <Pages>1</Pages>
  <Words>74</Words>
  <Characters>428</Characters>
  <Lines>0</Lines>
  <Paragraphs>0</Paragraphs>
  <TotalTime>3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2019-08-15T10:30:00Z</dcterms:created>
  <dc:creator>美好明天</dc:creator>
  <cp:lastModifiedBy>Administrator</cp:lastModifiedBy>
  <dcterms:modified xsi:type="dcterms:W3CDTF">2019-11-11T03:07:37Z</dcterms:modified>
  <dc:title>附件2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